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F9B" w:rsidRDefault="008C76DA" w:rsidP="00303907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Customer Support FAQs</w:t>
      </w:r>
    </w:p>
    <w:p w:rsidR="008C76DA" w:rsidRDefault="008C76DA" w:rsidP="00303907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</w:p>
    <w:p w:rsidR="008C76DA" w:rsidRPr="008C76DA" w:rsidRDefault="008C76DA" w:rsidP="008C76DA">
      <w:pPr>
        <w:rPr>
          <w:b/>
        </w:rPr>
      </w:pPr>
      <w:r w:rsidRPr="008C76DA">
        <w:rPr>
          <w:b/>
        </w:rPr>
        <w:t xml:space="preserve">WHERE AND WHEN WAS </w:t>
      </w:r>
      <w:r>
        <w:rPr>
          <w:b/>
        </w:rPr>
        <w:t>[COMPANY NAME]</w:t>
      </w:r>
      <w:r w:rsidRPr="008C76DA">
        <w:rPr>
          <w:b/>
        </w:rPr>
        <w:t xml:space="preserve"> FOUNDED?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WHAT IS THE BRAND ALL ABOUT?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 xml:space="preserve">WHERE DOES THE NAME </w:t>
      </w:r>
      <w:r w:rsidRPr="008C76DA">
        <w:rPr>
          <w:b/>
        </w:rPr>
        <w:t>[COMPANY NAME</w:t>
      </w:r>
      <w:proofErr w:type="gramStart"/>
      <w:r w:rsidRPr="008C76DA">
        <w:rPr>
          <w:b/>
        </w:rPr>
        <w:t xml:space="preserve">] </w:t>
      </w:r>
      <w:r w:rsidRPr="008C76DA">
        <w:rPr>
          <w:b/>
        </w:rPr>
        <w:t xml:space="preserve"> COME</w:t>
      </w:r>
      <w:proofErr w:type="gramEnd"/>
      <w:r w:rsidRPr="008C76DA">
        <w:rPr>
          <w:b/>
        </w:rPr>
        <w:t xml:space="preserve"> FROM?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 xml:space="preserve">WHERE </w:t>
      </w:r>
      <w:r>
        <w:rPr>
          <w:b/>
        </w:rPr>
        <w:t>ARE THE PRODUCTS MADE</w:t>
      </w:r>
      <w:r w:rsidRPr="008C76DA">
        <w:rPr>
          <w:b/>
        </w:rPr>
        <w:t>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WHAT IS YOUR DESIGN PHILOSOPHY?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WHAT MATERIALS DO YOU USE?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HOW SHOULD I CARE FOR MY PRODUCT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WHAT IS YOUR SHIPPING POLICY?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WHAT IS YOUR RETURN POLICY?</w:t>
      </w:r>
    </w:p>
    <w:p w:rsidR="008C76DA" w:rsidRPr="008C76DA" w:rsidRDefault="008C76DA" w:rsidP="008C76DA">
      <w:r>
        <w:t xml:space="preserve">SAMPLE: </w:t>
      </w:r>
      <w:r w:rsidRPr="008C76DA">
        <w:t>We’re sorry your order didn’t work out. To make up for it, we offer free returns on all U.</w:t>
      </w:r>
      <w:r>
        <w:t xml:space="preserve">S. orders. Please e-mail us at [email] </w:t>
      </w:r>
      <w:r w:rsidRPr="008C76DA">
        <w:t>to request a return and we will e-mail you a return form and prepaid return label. In order to receive a full refund, the merchandise must be returned within 10 days of delivery with your return form and in the exact condition in which it was received. Please allow up to 7 business days from the time we receive your return for your refund to be processed to the original form of payment. Once it has, you’ll receive an e-mail confirming your refund. Your financial institution may take up to 10 business days to post the refund to your account.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HOW CAN I CANCEL MY ORDER?</w:t>
      </w:r>
    </w:p>
    <w:p w:rsidR="008C76DA" w:rsidRPr="008C76DA" w:rsidRDefault="008C76DA" w:rsidP="008C76DA">
      <w:r>
        <w:t>Answer Here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I PLACED AN ORDER, BUT I HAVE NOT RECEIVED A CONFIRMATION E-MAIL</w:t>
      </w:r>
    </w:p>
    <w:p w:rsidR="008C76DA" w:rsidRPr="008C76DA" w:rsidRDefault="008C76DA" w:rsidP="008C76DA">
      <w:r>
        <w:t xml:space="preserve">SAMPLE: </w:t>
      </w:r>
      <w:r w:rsidRPr="008C76DA">
        <w:t xml:space="preserve">Please check your spam folder. The e-mail might have been marked as spam by your e-mail provider. If the confirmation e-mail cannot be found in your spam folder, please contact us at </w:t>
      </w:r>
      <w:r>
        <w:t xml:space="preserve">[email] </w:t>
      </w:r>
      <w:r w:rsidRPr="008C76DA">
        <w:t>with the name, address, and e-mail address you used to place your order.</w:t>
      </w:r>
    </w:p>
    <w:p w:rsidR="008C76DA" w:rsidRPr="008C76DA" w:rsidRDefault="008C76DA" w:rsidP="008C76DA">
      <w:pPr>
        <w:rPr>
          <w:b/>
        </w:rPr>
      </w:pPr>
      <w:r w:rsidRPr="008C76DA">
        <w:rPr>
          <w:b/>
        </w:rPr>
        <w:lastRenderedPageBreak/>
        <w:t>WHAT FORMS OF PAYMENTS DO YOU ACCEPT?</w:t>
      </w:r>
    </w:p>
    <w:p w:rsidR="008C76DA" w:rsidRPr="008C76DA" w:rsidRDefault="008C76DA" w:rsidP="008C76DA">
      <w:r>
        <w:t xml:space="preserve">SAMPLE: </w:t>
      </w:r>
      <w:r w:rsidRPr="008C76DA">
        <w:t xml:space="preserve">We accept Visa, </w:t>
      </w:r>
      <w:proofErr w:type="spellStart"/>
      <w:r w:rsidRPr="008C76DA">
        <w:t>Mastercard</w:t>
      </w:r>
      <w:proofErr w:type="spellEnd"/>
      <w:r w:rsidRPr="008C76DA">
        <w:t>, American Express and PayPal as payment.</w:t>
      </w:r>
    </w:p>
    <w:p w:rsidR="008C76DA" w:rsidRPr="008C76DA" w:rsidRDefault="008C76DA" w:rsidP="008C76DA"/>
    <w:p w:rsidR="008C76DA" w:rsidRPr="008C76DA" w:rsidRDefault="008C76DA" w:rsidP="008C76DA">
      <w:pPr>
        <w:rPr>
          <w:b/>
        </w:rPr>
      </w:pPr>
      <w:r w:rsidRPr="008C76DA">
        <w:rPr>
          <w:b/>
        </w:rPr>
        <w:t>WHY AM I BEING CHARGED TAX?</w:t>
      </w:r>
    </w:p>
    <w:p w:rsidR="008C76DA" w:rsidRPr="008C76DA" w:rsidRDefault="008C76DA" w:rsidP="008C76DA">
      <w:r>
        <w:t>[Company Name]</w:t>
      </w:r>
      <w:r w:rsidRPr="008C76DA">
        <w:t xml:space="preserve"> collects sales taxes where required by law. Each state’s tax laws specify what purchases are subject to sales tax.</w:t>
      </w:r>
    </w:p>
    <w:p w:rsidR="008C76DA" w:rsidRPr="008C76DA" w:rsidRDefault="008C76DA" w:rsidP="008C76DA">
      <w:pPr>
        <w:rPr>
          <w:b/>
        </w:rPr>
      </w:pPr>
    </w:p>
    <w:p w:rsidR="008C76DA" w:rsidRPr="008C76DA" w:rsidRDefault="008C76DA" w:rsidP="008C76DA">
      <w:pPr>
        <w:rPr>
          <w:b/>
        </w:rPr>
      </w:pPr>
      <w:r w:rsidRPr="008C76DA">
        <w:rPr>
          <w:b/>
        </w:rPr>
        <w:t>I CAN’T LOG INTO MY ACCOUNT, CAN YOU HELP?</w:t>
      </w:r>
    </w:p>
    <w:p w:rsidR="008C76DA" w:rsidRPr="008C76DA" w:rsidRDefault="008C76DA" w:rsidP="008C76DA">
      <w:r w:rsidRPr="008C76DA">
        <w:t>It happens t</w:t>
      </w:r>
      <w:bookmarkStart w:id="0" w:name="_GoBack"/>
      <w:bookmarkEnd w:id="0"/>
      <w:r w:rsidRPr="008C76DA">
        <w:t>o all of us. Visit our sign-in page and click on “Forgot your password?” Then follow the prompts to reset it.</w:t>
      </w:r>
    </w:p>
    <w:p w:rsidR="00CB3CB5" w:rsidRDefault="00CB3CB5" w:rsidP="00CB3CB5">
      <w:pPr>
        <w:pStyle w:val="NormalWeb"/>
        <w:spacing w:before="0" w:beforeAutospacing="0" w:after="0" w:afterAutospacing="0"/>
        <w:rPr>
          <w:rFonts w:asciiTheme="majorHAnsi" w:hAnsiTheme="majorHAnsi"/>
          <w:b/>
          <w:sz w:val="28"/>
          <w:szCs w:val="28"/>
        </w:rPr>
      </w:pPr>
    </w:p>
    <w:p w:rsidR="00B70201" w:rsidRPr="00C24C9C" w:rsidRDefault="00B70201" w:rsidP="00CB3CB5">
      <w:pPr>
        <w:pStyle w:val="NormalWeb"/>
        <w:spacing w:before="0" w:beforeAutospacing="0" w:after="0" w:afterAutospacing="0"/>
        <w:ind w:left="720"/>
        <w:rPr>
          <w:rFonts w:asciiTheme="majorHAnsi" w:hAnsiTheme="majorHAnsi"/>
          <w:sz w:val="22"/>
          <w:szCs w:val="22"/>
        </w:rPr>
      </w:pPr>
    </w:p>
    <w:sectPr w:rsidR="00B70201" w:rsidRPr="00C24C9C" w:rsidSect="006B7F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46" w:rsidRDefault="00030346" w:rsidP="00E6583B">
      <w:r>
        <w:separator/>
      </w:r>
    </w:p>
  </w:endnote>
  <w:endnote w:type="continuationSeparator" w:id="0">
    <w:p w:rsidR="00030346" w:rsidRDefault="00030346" w:rsidP="00E6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46" w:rsidRDefault="000303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46" w:rsidRDefault="000303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46" w:rsidRDefault="000303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46" w:rsidRDefault="00030346" w:rsidP="00E6583B">
      <w:r>
        <w:separator/>
      </w:r>
    </w:p>
  </w:footnote>
  <w:footnote w:type="continuationSeparator" w:id="0">
    <w:p w:rsidR="00030346" w:rsidRDefault="00030346" w:rsidP="00E65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46" w:rsidRDefault="008C76DA">
    <w:pPr>
      <w:pStyle w:val="Header"/>
    </w:pPr>
    <w:sdt>
      <w:sdtPr>
        <w:id w:val="171999623"/>
        <w:placeholder>
          <w:docPart w:val="81C05CE8420F014AB10D0BDA85E0A5F4"/>
        </w:placeholder>
        <w:temporary/>
        <w:showingPlcHdr/>
      </w:sdtPr>
      <w:sdtEndPr/>
      <w:sdtContent>
        <w:r w:rsidR="00030346">
          <w:t>[Type text]</w:t>
        </w:r>
      </w:sdtContent>
    </w:sdt>
    <w:r w:rsidR="00030346">
      <w:ptab w:relativeTo="margin" w:alignment="center" w:leader="none"/>
    </w:r>
    <w:sdt>
      <w:sdtPr>
        <w:id w:val="171999624"/>
        <w:placeholder>
          <w:docPart w:val="F7ACD0406107F44BADEAC153CEA992E6"/>
        </w:placeholder>
        <w:temporary/>
        <w:showingPlcHdr/>
      </w:sdtPr>
      <w:sdtEndPr/>
      <w:sdtContent>
        <w:r w:rsidR="00030346">
          <w:t>[Type text]</w:t>
        </w:r>
      </w:sdtContent>
    </w:sdt>
    <w:r w:rsidR="00030346">
      <w:ptab w:relativeTo="margin" w:alignment="right" w:leader="none"/>
    </w:r>
    <w:sdt>
      <w:sdtPr>
        <w:id w:val="171999625"/>
        <w:placeholder>
          <w:docPart w:val="415364BF4700104087BA57B348BC2831"/>
        </w:placeholder>
        <w:temporary/>
        <w:showingPlcHdr/>
      </w:sdtPr>
      <w:sdtEndPr/>
      <w:sdtContent>
        <w:r w:rsidR="00030346">
          <w:t>[Type text]</w:t>
        </w:r>
      </w:sdtContent>
    </w:sdt>
  </w:p>
  <w:p w:rsidR="00030346" w:rsidRDefault="000303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46" w:rsidRDefault="00030346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2F1C7465" wp14:editId="71AA2579">
          <wp:simplePos x="0" y="0"/>
          <wp:positionH relativeFrom="column">
            <wp:posOffset>-1144270</wp:posOffset>
          </wp:positionH>
          <wp:positionV relativeFrom="page">
            <wp:posOffset>30480</wp:posOffset>
          </wp:positionV>
          <wp:extent cx="7776845" cy="10063480"/>
          <wp:effectExtent l="0" t="0" r="0" b="0"/>
          <wp:wrapNone/>
          <wp:docPr id="2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845" cy="10063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:rsidR="00030346" w:rsidRDefault="000303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46" w:rsidRDefault="000303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5CE8"/>
    <w:multiLevelType w:val="hybridMultilevel"/>
    <w:tmpl w:val="019A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71605"/>
    <w:multiLevelType w:val="hybridMultilevel"/>
    <w:tmpl w:val="8DA46DB8"/>
    <w:lvl w:ilvl="0" w:tplc="21A07F7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74B7A50"/>
    <w:multiLevelType w:val="hybridMultilevel"/>
    <w:tmpl w:val="277413C2"/>
    <w:lvl w:ilvl="0" w:tplc="8D90526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9E41FF4"/>
    <w:multiLevelType w:val="hybridMultilevel"/>
    <w:tmpl w:val="F58ED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4785D"/>
    <w:multiLevelType w:val="hybridMultilevel"/>
    <w:tmpl w:val="8F845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14D6C"/>
    <w:multiLevelType w:val="hybridMultilevel"/>
    <w:tmpl w:val="C960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8051C"/>
    <w:multiLevelType w:val="hybridMultilevel"/>
    <w:tmpl w:val="4084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4154B"/>
    <w:multiLevelType w:val="hybridMultilevel"/>
    <w:tmpl w:val="2766C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52F61"/>
    <w:multiLevelType w:val="hybridMultilevel"/>
    <w:tmpl w:val="C44651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3D6DDF"/>
    <w:multiLevelType w:val="hybridMultilevel"/>
    <w:tmpl w:val="5C98B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36F6D"/>
    <w:multiLevelType w:val="hybridMultilevel"/>
    <w:tmpl w:val="FD90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22246"/>
    <w:multiLevelType w:val="hybridMultilevel"/>
    <w:tmpl w:val="1CE04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9160E"/>
    <w:multiLevelType w:val="hybridMultilevel"/>
    <w:tmpl w:val="2258DB92"/>
    <w:lvl w:ilvl="0" w:tplc="6408E8D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C0381"/>
    <w:multiLevelType w:val="hybridMultilevel"/>
    <w:tmpl w:val="1EDAD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AA1990"/>
    <w:multiLevelType w:val="hybridMultilevel"/>
    <w:tmpl w:val="07942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3236B2"/>
    <w:multiLevelType w:val="hybridMultilevel"/>
    <w:tmpl w:val="F41A39E4"/>
    <w:lvl w:ilvl="0" w:tplc="6408E8D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90674"/>
    <w:multiLevelType w:val="hybridMultilevel"/>
    <w:tmpl w:val="B1CC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CC48A2"/>
    <w:multiLevelType w:val="hybridMultilevel"/>
    <w:tmpl w:val="A386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7B276A"/>
    <w:multiLevelType w:val="hybridMultilevel"/>
    <w:tmpl w:val="6F8A9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41938"/>
    <w:multiLevelType w:val="hybridMultilevel"/>
    <w:tmpl w:val="43546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A25E1"/>
    <w:multiLevelType w:val="hybridMultilevel"/>
    <w:tmpl w:val="D700C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24DA5"/>
    <w:multiLevelType w:val="hybridMultilevel"/>
    <w:tmpl w:val="110A1ED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22765B1"/>
    <w:multiLevelType w:val="hybridMultilevel"/>
    <w:tmpl w:val="EBAA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0785E"/>
    <w:multiLevelType w:val="hybridMultilevel"/>
    <w:tmpl w:val="5008D9C2"/>
    <w:lvl w:ilvl="0" w:tplc="38C679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B34076"/>
    <w:multiLevelType w:val="hybridMultilevel"/>
    <w:tmpl w:val="7FFA3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A47E0"/>
    <w:multiLevelType w:val="hybridMultilevel"/>
    <w:tmpl w:val="47D631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B7445C0"/>
    <w:multiLevelType w:val="hybridMultilevel"/>
    <w:tmpl w:val="10AE4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AE404D"/>
    <w:multiLevelType w:val="hybridMultilevel"/>
    <w:tmpl w:val="F15A9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874201"/>
    <w:multiLevelType w:val="hybridMultilevel"/>
    <w:tmpl w:val="D3B6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57244D"/>
    <w:multiLevelType w:val="hybridMultilevel"/>
    <w:tmpl w:val="B774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A06AD7"/>
    <w:multiLevelType w:val="hybridMultilevel"/>
    <w:tmpl w:val="A2A4090A"/>
    <w:lvl w:ilvl="0" w:tplc="188E82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22F40"/>
    <w:multiLevelType w:val="hybridMultilevel"/>
    <w:tmpl w:val="EAFC4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C7222E"/>
    <w:multiLevelType w:val="hybridMultilevel"/>
    <w:tmpl w:val="CC267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E036CA"/>
    <w:multiLevelType w:val="hybridMultilevel"/>
    <w:tmpl w:val="43407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AE10E4"/>
    <w:multiLevelType w:val="hybridMultilevel"/>
    <w:tmpl w:val="EE68B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593484"/>
    <w:multiLevelType w:val="hybridMultilevel"/>
    <w:tmpl w:val="D13EB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2B44ED"/>
    <w:multiLevelType w:val="hybridMultilevel"/>
    <w:tmpl w:val="4084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A13386"/>
    <w:multiLevelType w:val="hybridMultilevel"/>
    <w:tmpl w:val="97E49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D2CA7"/>
    <w:multiLevelType w:val="hybridMultilevel"/>
    <w:tmpl w:val="5F98B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39304F"/>
    <w:multiLevelType w:val="hybridMultilevel"/>
    <w:tmpl w:val="141E4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33"/>
  </w:num>
  <w:num w:numId="4">
    <w:abstractNumId w:val="3"/>
  </w:num>
  <w:num w:numId="5">
    <w:abstractNumId w:val="38"/>
  </w:num>
  <w:num w:numId="6">
    <w:abstractNumId w:val="27"/>
  </w:num>
  <w:num w:numId="7">
    <w:abstractNumId w:val="9"/>
  </w:num>
  <w:num w:numId="8">
    <w:abstractNumId w:val="35"/>
  </w:num>
  <w:num w:numId="9">
    <w:abstractNumId w:val="14"/>
  </w:num>
  <w:num w:numId="10">
    <w:abstractNumId w:val="31"/>
  </w:num>
  <w:num w:numId="11">
    <w:abstractNumId w:val="12"/>
  </w:num>
  <w:num w:numId="12">
    <w:abstractNumId w:val="15"/>
  </w:num>
  <w:num w:numId="13">
    <w:abstractNumId w:val="32"/>
  </w:num>
  <w:num w:numId="14">
    <w:abstractNumId w:val="18"/>
  </w:num>
  <w:num w:numId="15">
    <w:abstractNumId w:val="34"/>
  </w:num>
  <w:num w:numId="16">
    <w:abstractNumId w:val="25"/>
  </w:num>
  <w:num w:numId="17">
    <w:abstractNumId w:val="16"/>
  </w:num>
  <w:num w:numId="18">
    <w:abstractNumId w:val="8"/>
  </w:num>
  <w:num w:numId="19">
    <w:abstractNumId w:val="23"/>
  </w:num>
  <w:num w:numId="20">
    <w:abstractNumId w:val="0"/>
  </w:num>
  <w:num w:numId="21">
    <w:abstractNumId w:val="21"/>
  </w:num>
  <w:num w:numId="22">
    <w:abstractNumId w:val="1"/>
  </w:num>
  <w:num w:numId="23">
    <w:abstractNumId w:val="2"/>
  </w:num>
  <w:num w:numId="24">
    <w:abstractNumId w:val="4"/>
  </w:num>
  <w:num w:numId="25">
    <w:abstractNumId w:val="11"/>
  </w:num>
  <w:num w:numId="26">
    <w:abstractNumId w:val="20"/>
  </w:num>
  <w:num w:numId="27">
    <w:abstractNumId w:val="19"/>
  </w:num>
  <w:num w:numId="28">
    <w:abstractNumId w:val="26"/>
  </w:num>
  <w:num w:numId="29">
    <w:abstractNumId w:val="39"/>
  </w:num>
  <w:num w:numId="30">
    <w:abstractNumId w:val="13"/>
  </w:num>
  <w:num w:numId="31">
    <w:abstractNumId w:val="37"/>
  </w:num>
  <w:num w:numId="32">
    <w:abstractNumId w:val="6"/>
  </w:num>
  <w:num w:numId="33">
    <w:abstractNumId w:val="36"/>
  </w:num>
  <w:num w:numId="34">
    <w:abstractNumId w:val="24"/>
  </w:num>
  <w:num w:numId="35">
    <w:abstractNumId w:val="30"/>
  </w:num>
  <w:num w:numId="36">
    <w:abstractNumId w:val="28"/>
  </w:num>
  <w:num w:numId="37">
    <w:abstractNumId w:val="7"/>
  </w:num>
  <w:num w:numId="38">
    <w:abstractNumId w:val="17"/>
  </w:num>
  <w:num w:numId="39">
    <w:abstractNumId w:val="22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3B"/>
    <w:rsid w:val="00026B86"/>
    <w:rsid w:val="00030346"/>
    <w:rsid w:val="0003264B"/>
    <w:rsid w:val="000466A2"/>
    <w:rsid w:val="00050EC0"/>
    <w:rsid w:val="000E325F"/>
    <w:rsid w:val="000F774B"/>
    <w:rsid w:val="0011323F"/>
    <w:rsid w:val="00140534"/>
    <w:rsid w:val="001541C7"/>
    <w:rsid w:val="00171C99"/>
    <w:rsid w:val="00192192"/>
    <w:rsid w:val="001A1128"/>
    <w:rsid w:val="001D0B2A"/>
    <w:rsid w:val="001E618A"/>
    <w:rsid w:val="001E7CA7"/>
    <w:rsid w:val="001F0819"/>
    <w:rsid w:val="00246586"/>
    <w:rsid w:val="002A3EAD"/>
    <w:rsid w:val="002C23FF"/>
    <w:rsid w:val="002D2683"/>
    <w:rsid w:val="002E0F9B"/>
    <w:rsid w:val="00303907"/>
    <w:rsid w:val="00377C5E"/>
    <w:rsid w:val="003E2F85"/>
    <w:rsid w:val="003E38CE"/>
    <w:rsid w:val="003E5E65"/>
    <w:rsid w:val="003F5246"/>
    <w:rsid w:val="00417E1A"/>
    <w:rsid w:val="0045763E"/>
    <w:rsid w:val="004936DF"/>
    <w:rsid w:val="004B2ECA"/>
    <w:rsid w:val="004F078E"/>
    <w:rsid w:val="00515BFE"/>
    <w:rsid w:val="005719F3"/>
    <w:rsid w:val="00604C43"/>
    <w:rsid w:val="006A12EB"/>
    <w:rsid w:val="006B2FC5"/>
    <w:rsid w:val="006B329C"/>
    <w:rsid w:val="006B7FCC"/>
    <w:rsid w:val="006D2CAA"/>
    <w:rsid w:val="006D600F"/>
    <w:rsid w:val="006D67E8"/>
    <w:rsid w:val="006E788F"/>
    <w:rsid w:val="006F51CF"/>
    <w:rsid w:val="007261C7"/>
    <w:rsid w:val="00732C27"/>
    <w:rsid w:val="00766D9C"/>
    <w:rsid w:val="007D5F3F"/>
    <w:rsid w:val="007E5027"/>
    <w:rsid w:val="00812500"/>
    <w:rsid w:val="0082634B"/>
    <w:rsid w:val="00840FFD"/>
    <w:rsid w:val="008425AA"/>
    <w:rsid w:val="00863315"/>
    <w:rsid w:val="008B4CEA"/>
    <w:rsid w:val="008C4F1C"/>
    <w:rsid w:val="008C76DA"/>
    <w:rsid w:val="008D5B0F"/>
    <w:rsid w:val="008D5F97"/>
    <w:rsid w:val="008F1788"/>
    <w:rsid w:val="008F7ADC"/>
    <w:rsid w:val="00915DDC"/>
    <w:rsid w:val="00934A48"/>
    <w:rsid w:val="009602C1"/>
    <w:rsid w:val="00960CAB"/>
    <w:rsid w:val="009E61F2"/>
    <w:rsid w:val="009F1518"/>
    <w:rsid w:val="00A24EB5"/>
    <w:rsid w:val="00A250F1"/>
    <w:rsid w:val="00A340A8"/>
    <w:rsid w:val="00A34A58"/>
    <w:rsid w:val="00A642F7"/>
    <w:rsid w:val="00AE0E18"/>
    <w:rsid w:val="00B42A9C"/>
    <w:rsid w:val="00B70201"/>
    <w:rsid w:val="00BB328B"/>
    <w:rsid w:val="00BD49E1"/>
    <w:rsid w:val="00BE22AD"/>
    <w:rsid w:val="00BE6F67"/>
    <w:rsid w:val="00C24C9C"/>
    <w:rsid w:val="00C31851"/>
    <w:rsid w:val="00C50614"/>
    <w:rsid w:val="00C56AF9"/>
    <w:rsid w:val="00C74BC4"/>
    <w:rsid w:val="00C80640"/>
    <w:rsid w:val="00C87430"/>
    <w:rsid w:val="00C87E43"/>
    <w:rsid w:val="00CA23BD"/>
    <w:rsid w:val="00CA5102"/>
    <w:rsid w:val="00CB3CB5"/>
    <w:rsid w:val="00CC6DA5"/>
    <w:rsid w:val="00CE4194"/>
    <w:rsid w:val="00D02F60"/>
    <w:rsid w:val="00D16208"/>
    <w:rsid w:val="00D63C83"/>
    <w:rsid w:val="00DA6160"/>
    <w:rsid w:val="00DE3935"/>
    <w:rsid w:val="00E2387B"/>
    <w:rsid w:val="00E6583B"/>
    <w:rsid w:val="00E73ADB"/>
    <w:rsid w:val="00ED32AE"/>
    <w:rsid w:val="00F1188C"/>
    <w:rsid w:val="00F160DE"/>
    <w:rsid w:val="00F26970"/>
    <w:rsid w:val="00F30F06"/>
    <w:rsid w:val="00F50186"/>
    <w:rsid w:val="00F77C54"/>
    <w:rsid w:val="00F85AE6"/>
    <w:rsid w:val="00FC18DC"/>
    <w:rsid w:val="00FD72B7"/>
    <w:rsid w:val="00FE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83B"/>
  </w:style>
  <w:style w:type="paragraph" w:styleId="Footer">
    <w:name w:val="footer"/>
    <w:basedOn w:val="Normal"/>
    <w:link w:val="FooterChar"/>
    <w:uiPriority w:val="99"/>
    <w:unhideWhenUsed/>
    <w:rsid w:val="00E658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83B"/>
  </w:style>
  <w:style w:type="paragraph" w:styleId="BalloonText">
    <w:name w:val="Balloon Text"/>
    <w:basedOn w:val="Normal"/>
    <w:link w:val="BalloonTextChar"/>
    <w:uiPriority w:val="99"/>
    <w:semiHidden/>
    <w:unhideWhenUsed/>
    <w:rsid w:val="00E658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3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269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702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40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2F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83B"/>
  </w:style>
  <w:style w:type="paragraph" w:styleId="Footer">
    <w:name w:val="footer"/>
    <w:basedOn w:val="Normal"/>
    <w:link w:val="FooterChar"/>
    <w:uiPriority w:val="99"/>
    <w:unhideWhenUsed/>
    <w:rsid w:val="00E658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83B"/>
  </w:style>
  <w:style w:type="paragraph" w:styleId="BalloonText">
    <w:name w:val="Balloon Text"/>
    <w:basedOn w:val="Normal"/>
    <w:link w:val="BalloonTextChar"/>
    <w:uiPriority w:val="99"/>
    <w:semiHidden/>
    <w:unhideWhenUsed/>
    <w:rsid w:val="00E658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3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269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702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40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2F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C05CE8420F014AB10D0BDA85E0A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ADACB-773B-BD40-B977-4250D8F1166F}"/>
      </w:docPartPr>
      <w:docPartBody>
        <w:p w:rsidR="000C472D" w:rsidRDefault="000C472D" w:rsidP="000C472D">
          <w:pPr>
            <w:pStyle w:val="81C05CE8420F014AB10D0BDA85E0A5F4"/>
          </w:pPr>
          <w:r>
            <w:t>[Type text]</w:t>
          </w:r>
        </w:p>
      </w:docPartBody>
    </w:docPart>
    <w:docPart>
      <w:docPartPr>
        <w:name w:val="F7ACD0406107F44BADEAC153CEA99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63B6D-DF31-C245-BDA3-49DFD637EED8}"/>
      </w:docPartPr>
      <w:docPartBody>
        <w:p w:rsidR="000C472D" w:rsidRDefault="000C472D" w:rsidP="000C472D">
          <w:pPr>
            <w:pStyle w:val="F7ACD0406107F44BADEAC153CEA992E6"/>
          </w:pPr>
          <w:r>
            <w:t>[Type text]</w:t>
          </w:r>
        </w:p>
      </w:docPartBody>
    </w:docPart>
    <w:docPart>
      <w:docPartPr>
        <w:name w:val="415364BF4700104087BA57B348BC2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19C83-C54F-9842-A713-1935B152921E}"/>
      </w:docPartPr>
      <w:docPartBody>
        <w:p w:rsidR="000C472D" w:rsidRDefault="000C472D" w:rsidP="000C472D">
          <w:pPr>
            <w:pStyle w:val="415364BF4700104087BA57B348BC28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2D"/>
    <w:rsid w:val="00050265"/>
    <w:rsid w:val="00067D48"/>
    <w:rsid w:val="000C472D"/>
    <w:rsid w:val="00201A2C"/>
    <w:rsid w:val="00453F8E"/>
    <w:rsid w:val="005456A4"/>
    <w:rsid w:val="007966A2"/>
    <w:rsid w:val="00832648"/>
    <w:rsid w:val="00BB6A63"/>
    <w:rsid w:val="00C8564B"/>
    <w:rsid w:val="00DD7D74"/>
    <w:rsid w:val="00EC24CF"/>
    <w:rsid w:val="00ED1504"/>
    <w:rsid w:val="00F0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C05CE8420F014AB10D0BDA85E0A5F4">
    <w:name w:val="81C05CE8420F014AB10D0BDA85E0A5F4"/>
    <w:rsid w:val="000C472D"/>
  </w:style>
  <w:style w:type="paragraph" w:customStyle="1" w:styleId="F7ACD0406107F44BADEAC153CEA992E6">
    <w:name w:val="F7ACD0406107F44BADEAC153CEA992E6"/>
    <w:rsid w:val="000C472D"/>
  </w:style>
  <w:style w:type="paragraph" w:customStyle="1" w:styleId="415364BF4700104087BA57B348BC2831">
    <w:name w:val="415364BF4700104087BA57B348BC2831"/>
    <w:rsid w:val="000C472D"/>
  </w:style>
  <w:style w:type="paragraph" w:customStyle="1" w:styleId="57E55DF783CE8D47B92E0D3ABEF4D9CB">
    <w:name w:val="57E55DF783CE8D47B92E0D3ABEF4D9CB"/>
    <w:rsid w:val="000C472D"/>
  </w:style>
  <w:style w:type="paragraph" w:customStyle="1" w:styleId="A5D1843FA48B9745B5BC3379F49605C9">
    <w:name w:val="A5D1843FA48B9745B5BC3379F49605C9"/>
    <w:rsid w:val="000C472D"/>
  </w:style>
  <w:style w:type="paragraph" w:customStyle="1" w:styleId="C55205556F36C04C9180527AFA7CFF37">
    <w:name w:val="C55205556F36C04C9180527AFA7CFF37"/>
    <w:rsid w:val="000C47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C05CE8420F014AB10D0BDA85E0A5F4">
    <w:name w:val="81C05CE8420F014AB10D0BDA85E0A5F4"/>
    <w:rsid w:val="000C472D"/>
  </w:style>
  <w:style w:type="paragraph" w:customStyle="1" w:styleId="F7ACD0406107F44BADEAC153CEA992E6">
    <w:name w:val="F7ACD0406107F44BADEAC153CEA992E6"/>
    <w:rsid w:val="000C472D"/>
  </w:style>
  <w:style w:type="paragraph" w:customStyle="1" w:styleId="415364BF4700104087BA57B348BC2831">
    <w:name w:val="415364BF4700104087BA57B348BC2831"/>
    <w:rsid w:val="000C472D"/>
  </w:style>
  <w:style w:type="paragraph" w:customStyle="1" w:styleId="57E55DF783CE8D47B92E0D3ABEF4D9CB">
    <w:name w:val="57E55DF783CE8D47B92E0D3ABEF4D9CB"/>
    <w:rsid w:val="000C472D"/>
  </w:style>
  <w:style w:type="paragraph" w:customStyle="1" w:styleId="A5D1843FA48B9745B5BC3379F49605C9">
    <w:name w:val="A5D1843FA48B9745B5BC3379F49605C9"/>
    <w:rsid w:val="000C472D"/>
  </w:style>
  <w:style w:type="paragraph" w:customStyle="1" w:styleId="C55205556F36C04C9180527AFA7CFF37">
    <w:name w:val="C55205556F36C04C9180527AFA7CFF37"/>
    <w:rsid w:val="000C47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62C649-0A23-435C-900F-C98E21A5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81AD405B.dotm</Template>
  <TotalTime>1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J.M.Field Marketing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Manger</dc:creator>
  <cp:lastModifiedBy>Kyle Parsons</cp:lastModifiedBy>
  <cp:revision>2</cp:revision>
  <cp:lastPrinted>2017-04-14T20:38:00Z</cp:lastPrinted>
  <dcterms:created xsi:type="dcterms:W3CDTF">2017-05-23T17:28:00Z</dcterms:created>
  <dcterms:modified xsi:type="dcterms:W3CDTF">2017-05-23T17:28:00Z</dcterms:modified>
</cp:coreProperties>
</file>